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6" o:title="Parchment" color2="black" type="tile"/>
    </v:background>
  </w:background>
  <w:body>
    <w:p w:rsidR="0027449C" w:rsidRDefault="004A4635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5750560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6985" t="6350" r="11430" b="0"/>
                <wp:wrapNone/>
                <wp:docPr id="1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9603" y="10030"/>
                          <a:chExt cx="5626" cy="432"/>
                        </a:xfrm>
                      </wpg:grpSpPr>
                      <wps:wsp>
                        <wps:cNvPr id="1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7" y="10030"/>
                            <a:ext cx="432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1FE" w:rsidRPr="00C52AC7" w:rsidRDefault="00EE1535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Parent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9603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52.8pt;margin-top:483.5pt;width:281.3pt;height:21.6pt;z-index:251679744" coordorigin="9603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7" type="#_x0000_t202" style="position:absolute;left:10257;top:10030;width:43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0751FE" w:rsidRPr="00C52AC7" w:rsidRDefault="00EE1535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Parent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28" type="#_x0000_t32" style="position:absolute;left:9603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5080" t="6350" r="13335" b="0"/>
                <wp:wrapNone/>
                <wp:docPr id="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2316" y="10030"/>
                          <a:chExt cx="5626" cy="432"/>
                        </a:xfrm>
                      </wpg:grpSpPr>
                      <wps:wsp>
                        <wps:cNvPr id="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1FE" w:rsidRPr="00C52AC7" w:rsidRDefault="00287385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Parent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72.4pt;margin-top:483.5pt;width:281.3pt;height:21.6pt;z-index:251676672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">
                <v:shape id="Text Box 15" o:spid="_x0000_s1030" type="#_x0000_t202" style="position:absolute;left:2826;top:10030;width:46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0751FE" w:rsidRPr="00C52AC7" w:rsidRDefault="00287385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Parent</w:t>
                        </w:r>
                      </w:p>
                    </w:txbxContent>
                  </v:textbox>
                </v:shape>
                <v:shape id="AutoShape 13" o:spid="_x0000_s1031" type="#_x0000_t32" style="position:absolute;left:2316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1170305</wp:posOffset>
                </wp:positionV>
                <wp:extent cx="4930775" cy="365760"/>
                <wp:effectExtent l="2540" t="0" r="63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presents the </w:t>
                            </w:r>
                            <w:r w:rsidR="006C4971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0;margin-top:92.15pt;width:388.25pt;height:28.8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5l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" filled="f" stroked="f">
                <v:textbox>
                  <w:txbxContent>
                    <w:p w:rsidR="000751FE" w:rsidRPr="00087318" w:rsidRDefault="000751FE" w:rsidP="002E2CA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presents the </w:t>
                      </w:r>
                      <w:r w:rsidR="006C4971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2016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2769235</wp:posOffset>
                </wp:positionV>
                <wp:extent cx="7772400" cy="1450340"/>
                <wp:effectExtent l="254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751FE" w:rsidRDefault="00287385" w:rsidP="000751FE">
                            <w:pPr>
                              <w:jc w:val="center"/>
                              <w:rPr>
                                <w:rFonts w:ascii="Brush Script MT" w:hAnsi="Brush Script MT"/>
                                <w:szCs w:val="144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144"/>
                                <w:szCs w:val="144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0;margin-top:218.05pt;width:612pt;height:114.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b7ugIAAME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" filled="f" stroked="f">
                <v:textbox>
                  <w:txbxContent>
                    <w:p w:rsidR="000751FE" w:rsidRPr="000751FE" w:rsidRDefault="00287385" w:rsidP="000751FE">
                      <w:pPr>
                        <w:jc w:val="center"/>
                        <w:rPr>
                          <w:rFonts w:ascii="Brush Script MT" w:hAnsi="Brush Script MT"/>
                          <w:szCs w:val="144"/>
                        </w:rPr>
                      </w:pPr>
                      <w:r>
                        <w:rPr>
                          <w:rFonts w:ascii="Brush Script MT" w:hAnsi="Brush Script MT"/>
                          <w:sz w:val="144"/>
                          <w:szCs w:val="144"/>
                        </w:rPr>
                        <w:t>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7346950" cy="457200"/>
                <wp:effectExtent l="0" t="3810" r="635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F07600" w:rsidRDefault="00EE1535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 xml:space="preserve">Team (Family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Last Name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0;margin-top:63.9pt;width:578.5pt;height:3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" filled="f" stroked="f" strokecolor="black [3213]">
                <v:textbox>
                  <w:txbxContent>
                    <w:p w:rsidR="000751FE" w:rsidRPr="00F07600" w:rsidRDefault="00EE1535" w:rsidP="002E2CA9">
                      <w:pPr>
                        <w:jc w:val="center"/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 xml:space="preserve">Team (Family </w:t>
                      </w:r>
                      <w:bookmarkStart w:id="1" w:name="_GoBack"/>
                      <w:bookmarkEnd w:id="1"/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Last Name 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3527425" cy="365760"/>
                <wp:effectExtent l="1270" t="3810" r="0" b="1905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4A4635" w:rsidP="00F07600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Presented on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0;margin-top:396.15pt;width:277.75pt;height:28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" filled="f" stroked="f">
                <v:textbox>
                  <w:txbxContent>
                    <w:p w:rsidR="000751FE" w:rsidRPr="00087318" w:rsidRDefault="004A4635" w:rsidP="00F07600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Presented on 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3853815</wp:posOffset>
                </wp:positionV>
                <wp:extent cx="548640" cy="365760"/>
                <wp:effectExtent l="2540" t="0" r="127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1B6E1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0;margin-top:303.45pt;width:43.2pt;height:28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Mr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wE7aFEj2xv0J3co9R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1B6E15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2573655</wp:posOffset>
                </wp:positionV>
                <wp:extent cx="548640" cy="365760"/>
                <wp:effectExtent l="2540" t="3810" r="1270" b="190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0;margin-top:202.65pt;width:43.2pt;height:28.8pt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qb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CUaC9lCiR7Y36E7u0dx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4208145</wp:posOffset>
                </wp:positionV>
                <wp:extent cx="5943600" cy="822960"/>
                <wp:effectExtent l="254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287385" w:rsidP="001B6E1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remarkable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 xml:space="preserve"> service, sacrifice and courage through the challenges of military 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0;margin-top:331.35pt;width:468pt;height:64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" filled="f" stroked="f" strokecolor="black [3213]">
                <v:textbox>
                  <w:txbxContent>
                    <w:p w:rsidR="000751FE" w:rsidRPr="00087318" w:rsidRDefault="00287385" w:rsidP="001B6E1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remarkable</w:t>
                      </w:r>
                      <w:proofErr w:type="gramEnd"/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 xml:space="preserve"> service, sacrifice and courage through the challenges of military life.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8412480" cy="1188720"/>
                <wp:effectExtent l="0" t="0" r="127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51FE" w:rsidRPr="004A4635" w:rsidRDefault="00287385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sz w:val="94"/>
                                <w:szCs w:val="9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4635">
                              <w:rPr>
                                <w:rFonts w:ascii="Old English Text MT" w:hAnsi="Old English Text MT"/>
                                <w:sz w:val="94"/>
                                <w:szCs w:val="9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Military Child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0;margin-top:115.95pt;width:662.4pt;height:93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mx9AIAAIIGAAAOAAAAZHJzL2Uyb0RvYy54bWysVduOmzAQfa/Uf7D8zgKJkwBaUiUkVJW2&#10;F2m3H+CACVbBprazZFv13zs2uW22D1W3eUC2Zzw+Z+b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" filled="f" stroked="f">
                <v:textbox>
                  <w:txbxContent>
                    <w:p w:rsidR="000751FE" w:rsidRPr="004A4635" w:rsidRDefault="00287385" w:rsidP="002E2CA9">
                      <w:pPr>
                        <w:jc w:val="center"/>
                        <w:rPr>
                          <w:rFonts w:ascii="Old English Text MT" w:hAnsi="Old English Text MT"/>
                          <w:sz w:val="94"/>
                          <w:szCs w:val="9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4635">
                        <w:rPr>
                          <w:rFonts w:ascii="Old English Text MT" w:hAnsi="Old English Text MT"/>
                          <w:sz w:val="94"/>
                          <w:szCs w:val="9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Military Child of the Year Award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5BE">
        <w:rPr>
          <w:noProof/>
          <w:lang w:eastAsia="en-US"/>
        </w:rPr>
        <w:drawing>
          <wp:inline distT="0" distB="0" distL="0" distR="0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85"/>
    <w:rsid w:val="000751FE"/>
    <w:rsid w:val="00087318"/>
    <w:rsid w:val="00171E5D"/>
    <w:rsid w:val="001B6E15"/>
    <w:rsid w:val="00215857"/>
    <w:rsid w:val="0027449C"/>
    <w:rsid w:val="00287385"/>
    <w:rsid w:val="002E2CA9"/>
    <w:rsid w:val="004A4635"/>
    <w:rsid w:val="004F03F8"/>
    <w:rsid w:val="00504FB4"/>
    <w:rsid w:val="00562B64"/>
    <w:rsid w:val="00564023"/>
    <w:rsid w:val="006A04ED"/>
    <w:rsid w:val="006C4971"/>
    <w:rsid w:val="006F46B8"/>
    <w:rsid w:val="0075183E"/>
    <w:rsid w:val="007839EA"/>
    <w:rsid w:val="007C3B63"/>
    <w:rsid w:val="007F25EB"/>
    <w:rsid w:val="008B315B"/>
    <w:rsid w:val="009B1C56"/>
    <w:rsid w:val="00A16572"/>
    <w:rsid w:val="00A76467"/>
    <w:rsid w:val="00AC63EE"/>
    <w:rsid w:val="00B94A2E"/>
    <w:rsid w:val="00C52AC7"/>
    <w:rsid w:val="00C63E2C"/>
    <w:rsid w:val="00DA4402"/>
    <w:rsid w:val="00E53AB9"/>
    <w:rsid w:val="00E925BE"/>
    <w:rsid w:val="00E938E2"/>
    <w:rsid w:val="00EB4BB6"/>
    <w:rsid w:val="00EC0F67"/>
    <w:rsid w:val="00EE1535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  <w15:docId w15:val="{920F7EA6-25D4-47F5-A30C-2DCB0D36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Roaming\Microsoft\Templates\TP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4.xml><?xml version="1.0" encoding="utf-8"?>
<ds:datastoreItem xmlns:ds="http://schemas.openxmlformats.org/officeDocument/2006/customXml" ds:itemID="{EF764229-3FE7-47E8-8547-7703A07EB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 Cuthrell</cp:lastModifiedBy>
  <cp:revision>4</cp:revision>
  <cp:lastPrinted>2012-05-22T04:29:00Z</cp:lastPrinted>
  <dcterms:created xsi:type="dcterms:W3CDTF">2016-04-04T01:04:00Z</dcterms:created>
  <dcterms:modified xsi:type="dcterms:W3CDTF">2016-04-04T01:11:00Z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